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宋体" w:eastAsia="方正小标宋简体" w:cs="Times New Roman"/>
          <w:b/>
          <w:color w:val="000000"/>
          <w:sz w:val="36"/>
          <w:szCs w:val="36"/>
        </w:rPr>
      </w:pPr>
      <w:r>
        <w:rPr>
          <w:rFonts w:ascii="方正小标宋简体" w:hAnsi="宋体" w:eastAsia="方正小标宋简体" w:cs="方正小标宋简体"/>
          <w:b/>
          <w:color w:val="000000"/>
          <w:sz w:val="36"/>
          <w:szCs w:val="36"/>
        </w:rPr>
        <w:t>20</w:t>
      </w:r>
      <w:r>
        <w:rPr>
          <w:rFonts w:hint="eastAsia" w:ascii="方正小标宋简体" w:hAnsi="宋体" w:eastAsia="方正小标宋简体" w:cs="方正小标宋简体"/>
          <w:b/>
          <w:color w:val="000000"/>
          <w:sz w:val="36"/>
          <w:szCs w:val="36"/>
          <w:lang w:val="en-US" w:eastAsia="zh-CN"/>
        </w:rPr>
        <w:t>20</w:t>
      </w:r>
      <w:r>
        <w:rPr>
          <w:rFonts w:hint="eastAsia" w:ascii="方正小标宋简体" w:hAnsi="宋体" w:eastAsia="方正小标宋简体" w:cs="方正小标宋简体"/>
          <w:b/>
          <w:color w:val="000000"/>
          <w:sz w:val="36"/>
          <w:szCs w:val="36"/>
        </w:rPr>
        <w:t>年医师资格考试短线医学专业加试申请表</w:t>
      </w:r>
    </w:p>
    <w:p>
      <w:pPr>
        <w:jc w:val="center"/>
        <w:rPr>
          <w:rFonts w:ascii="方正小标宋简体" w:hAnsi="宋体" w:eastAsia="方正小标宋简体" w:cs="Times New Roman"/>
          <w:color w:val="000000"/>
          <w:sz w:val="10"/>
          <w:szCs w:val="10"/>
        </w:rPr>
      </w:pPr>
    </w:p>
    <w:tbl>
      <w:tblPr>
        <w:tblStyle w:val="5"/>
        <w:tblW w:w="93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8"/>
                <w:szCs w:val="28"/>
              </w:rPr>
              <w:t>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姓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工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作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单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位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工作岗位</w:t>
            </w:r>
          </w:p>
        </w:tc>
        <w:tc>
          <w:tcPr>
            <w:tcW w:w="2452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加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试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内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容</w:t>
            </w:r>
          </w:p>
        </w:tc>
        <w:tc>
          <w:tcPr>
            <w:tcW w:w="7555" w:type="dxa"/>
            <w:gridSpan w:val="6"/>
            <w:vAlign w:val="center"/>
          </w:tcPr>
          <w:p>
            <w:pPr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院前急救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□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儿科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32"/>
                <w:szCs w:val="32"/>
              </w:rPr>
              <w:t>考生承诺</w:t>
            </w:r>
          </w:p>
          <w:p>
            <w:pPr>
              <w:pStyle w:val="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本人自愿申请参加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2020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年医师资格考试短线医学专业加试。</w:t>
            </w:r>
          </w:p>
          <w:p>
            <w:pPr>
              <w:pStyle w:val="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本人获得医师资格后，限定在加试内容所对应岗位工作。</w:t>
            </w:r>
          </w:p>
          <w:p>
            <w:pPr>
              <w:pStyle w:val="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通过加试获得的医师资格不作为加试专业范围之外的注册、执业资格依据。</w:t>
            </w:r>
          </w:p>
          <w:p>
            <w:pPr>
              <w:pStyle w:val="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以上个人申报信息真实、准确、有效。</w:t>
            </w:r>
          </w:p>
          <w:p>
            <w:pPr>
              <w:pStyle w:val="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本人能够遵守以上承诺，如有违反，愿意承担由此而造成的一切后果。</w:t>
            </w:r>
          </w:p>
          <w:p>
            <w:pPr>
              <w:pStyle w:val="7"/>
              <w:ind w:left="360" w:firstLine="0" w:firstLineChars="0"/>
              <w:jc w:val="left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                 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考生签字：</w:t>
            </w:r>
          </w:p>
          <w:p>
            <w:pPr>
              <w:pStyle w:val="7"/>
              <w:ind w:left="360" w:firstLine="0" w:firstLineChars="0"/>
              <w:jc w:val="left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            </w:t>
            </w:r>
            <w:bookmarkStart w:id="0" w:name="_GoBack"/>
            <w:bookmarkEnd w:id="0"/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日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7" w:type="dxa"/>
            <w:gridSpan w:val="2"/>
          </w:tcPr>
          <w:p>
            <w:pPr>
              <w:jc w:val="left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单位审核：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单位盖章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: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负责人签字：</w:t>
            </w:r>
          </w:p>
        </w:tc>
        <w:tc>
          <w:tcPr>
            <w:tcW w:w="3260" w:type="dxa"/>
            <w:gridSpan w:val="3"/>
          </w:tcPr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考点审核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>: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考点盖章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: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经手人签字：</w:t>
            </w:r>
          </w:p>
        </w:tc>
        <w:tc>
          <w:tcPr>
            <w:tcW w:w="3119" w:type="dxa"/>
            <w:gridSpan w:val="2"/>
          </w:tcPr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考区审核：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考区盖章：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经手人签字：</w:t>
            </w:r>
          </w:p>
          <w:p>
            <w:pPr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 w:cs="Times New Roman"/>
          <w:color w:val="000000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-</w:t>
    </w:r>
    <w:r>
      <w:t xml:space="preserve"> 1 -</w:t>
    </w:r>
    <w:r>
      <w:fldChar w:fldCharType="end"/>
    </w:r>
  </w:p>
  <w:p>
    <w:pPr>
      <w:pStyle w:val="3"/>
      <w:rPr>
        <w:rFonts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both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2097"/>
    <w:multiLevelType w:val="multilevel"/>
    <w:tmpl w:val="480F209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F3A"/>
    <w:rsid w:val="00021869"/>
    <w:rsid w:val="00054B6A"/>
    <w:rsid w:val="000605C6"/>
    <w:rsid w:val="00063E34"/>
    <w:rsid w:val="00076E9A"/>
    <w:rsid w:val="00096240"/>
    <w:rsid w:val="000F2183"/>
    <w:rsid w:val="00127F03"/>
    <w:rsid w:val="0014087D"/>
    <w:rsid w:val="00190883"/>
    <w:rsid w:val="001920AC"/>
    <w:rsid w:val="001A19B7"/>
    <w:rsid w:val="001E786A"/>
    <w:rsid w:val="00202F8F"/>
    <w:rsid w:val="00207BCF"/>
    <w:rsid w:val="00223AEE"/>
    <w:rsid w:val="00281550"/>
    <w:rsid w:val="00285112"/>
    <w:rsid w:val="002E64B5"/>
    <w:rsid w:val="002F26CD"/>
    <w:rsid w:val="002F7875"/>
    <w:rsid w:val="0031075C"/>
    <w:rsid w:val="00312530"/>
    <w:rsid w:val="00325BCC"/>
    <w:rsid w:val="0034596E"/>
    <w:rsid w:val="0035547E"/>
    <w:rsid w:val="00366494"/>
    <w:rsid w:val="00381886"/>
    <w:rsid w:val="00393BA8"/>
    <w:rsid w:val="003A3CB1"/>
    <w:rsid w:val="003A679C"/>
    <w:rsid w:val="003C72C2"/>
    <w:rsid w:val="00407239"/>
    <w:rsid w:val="00427191"/>
    <w:rsid w:val="00441743"/>
    <w:rsid w:val="0048563E"/>
    <w:rsid w:val="0049541E"/>
    <w:rsid w:val="004B4F59"/>
    <w:rsid w:val="004B5EA1"/>
    <w:rsid w:val="004C3DA3"/>
    <w:rsid w:val="004E6794"/>
    <w:rsid w:val="004F5EA9"/>
    <w:rsid w:val="00501878"/>
    <w:rsid w:val="00502226"/>
    <w:rsid w:val="00507CFB"/>
    <w:rsid w:val="0056593D"/>
    <w:rsid w:val="005726FA"/>
    <w:rsid w:val="005A2D25"/>
    <w:rsid w:val="005D276D"/>
    <w:rsid w:val="005F1D6A"/>
    <w:rsid w:val="006125E8"/>
    <w:rsid w:val="00615FE9"/>
    <w:rsid w:val="00617DFD"/>
    <w:rsid w:val="00691B3F"/>
    <w:rsid w:val="00694A53"/>
    <w:rsid w:val="00697620"/>
    <w:rsid w:val="006A3F57"/>
    <w:rsid w:val="006B7D3E"/>
    <w:rsid w:val="006C0E69"/>
    <w:rsid w:val="006D72AC"/>
    <w:rsid w:val="0074710B"/>
    <w:rsid w:val="00762EB9"/>
    <w:rsid w:val="00790B30"/>
    <w:rsid w:val="00791032"/>
    <w:rsid w:val="007B313D"/>
    <w:rsid w:val="007C466C"/>
    <w:rsid w:val="007C505F"/>
    <w:rsid w:val="007C5B00"/>
    <w:rsid w:val="007D59C8"/>
    <w:rsid w:val="007E13A0"/>
    <w:rsid w:val="00801AB5"/>
    <w:rsid w:val="008063F3"/>
    <w:rsid w:val="008716A6"/>
    <w:rsid w:val="008877EB"/>
    <w:rsid w:val="008C024E"/>
    <w:rsid w:val="008D7764"/>
    <w:rsid w:val="008E21B6"/>
    <w:rsid w:val="008F0F77"/>
    <w:rsid w:val="008F4408"/>
    <w:rsid w:val="00903898"/>
    <w:rsid w:val="00914808"/>
    <w:rsid w:val="009339BF"/>
    <w:rsid w:val="009739DE"/>
    <w:rsid w:val="00995B29"/>
    <w:rsid w:val="009C400D"/>
    <w:rsid w:val="009C47CA"/>
    <w:rsid w:val="00A055EA"/>
    <w:rsid w:val="00A10E44"/>
    <w:rsid w:val="00A2345B"/>
    <w:rsid w:val="00A248BB"/>
    <w:rsid w:val="00AB087E"/>
    <w:rsid w:val="00AD59C8"/>
    <w:rsid w:val="00AF7670"/>
    <w:rsid w:val="00B4036B"/>
    <w:rsid w:val="00B43269"/>
    <w:rsid w:val="00B46C6F"/>
    <w:rsid w:val="00B47B6C"/>
    <w:rsid w:val="00B51D0D"/>
    <w:rsid w:val="00B54B7C"/>
    <w:rsid w:val="00B620F2"/>
    <w:rsid w:val="00B62D36"/>
    <w:rsid w:val="00B647C9"/>
    <w:rsid w:val="00B84EC3"/>
    <w:rsid w:val="00BF395F"/>
    <w:rsid w:val="00C02183"/>
    <w:rsid w:val="00C45078"/>
    <w:rsid w:val="00C507FC"/>
    <w:rsid w:val="00C5701D"/>
    <w:rsid w:val="00C57377"/>
    <w:rsid w:val="00C91775"/>
    <w:rsid w:val="00CA7CFE"/>
    <w:rsid w:val="00CC3E3A"/>
    <w:rsid w:val="00CE3ECE"/>
    <w:rsid w:val="00CF2BF8"/>
    <w:rsid w:val="00CF2E9F"/>
    <w:rsid w:val="00D0434A"/>
    <w:rsid w:val="00D05D29"/>
    <w:rsid w:val="00D07EF2"/>
    <w:rsid w:val="00D16FB9"/>
    <w:rsid w:val="00D62771"/>
    <w:rsid w:val="00D912C9"/>
    <w:rsid w:val="00DC0514"/>
    <w:rsid w:val="00DD3BAF"/>
    <w:rsid w:val="00DD747E"/>
    <w:rsid w:val="00E17293"/>
    <w:rsid w:val="00E348AE"/>
    <w:rsid w:val="00E50FBA"/>
    <w:rsid w:val="00E5239B"/>
    <w:rsid w:val="00EC09F4"/>
    <w:rsid w:val="00EE7F6C"/>
    <w:rsid w:val="00EF36FF"/>
    <w:rsid w:val="00F429B2"/>
    <w:rsid w:val="00F55A86"/>
    <w:rsid w:val="00F637B2"/>
    <w:rsid w:val="00F77F3A"/>
    <w:rsid w:val="00F84984"/>
    <w:rsid w:val="00FA0D5C"/>
    <w:rsid w:val="00FA2968"/>
    <w:rsid w:val="00FB402C"/>
    <w:rsid w:val="00FD3A59"/>
    <w:rsid w:val="7EDC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99"/>
    <w:pPr>
      <w:ind w:firstLine="420" w:firstLineChars="200"/>
    </w:pPr>
  </w:style>
  <w:style w:type="character" w:customStyle="1" w:styleId="8">
    <w:name w:val="Balloon Text Char"/>
    <w:basedOn w:val="6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Footer Char"/>
    <w:basedOn w:val="6"/>
    <w:link w:val="3"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1</Pages>
  <Words>62</Words>
  <Characters>360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2015-07-30T06:47:00Z</dcterms:created>
  <dc:creator>Alvin</dc:creator>
  <cp:lastModifiedBy>郭静</cp:lastModifiedBy>
  <cp:lastPrinted>2015-07-27T05:13:00Z</cp:lastPrinted>
  <dcterms:modified xsi:type="dcterms:W3CDTF">2020-01-10T02:32:34Z</dcterms:modified>
  <dc:title>2015年医师资格考试短线医学专业加试申请表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