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78" w:lineRule="atLeast"/>
        <w:ind w:firstLine="420"/>
        <w:jc w:val="left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附件：</w:t>
      </w:r>
      <w:bookmarkStart w:id="0" w:name="_GoBack"/>
      <w:bookmarkEnd w:id="0"/>
    </w:p>
    <w:p>
      <w:pPr>
        <w:widowControl/>
        <w:shd w:val="clear" w:color="auto" w:fill="FFFFFF"/>
        <w:spacing w:line="600" w:lineRule="exact"/>
        <w:ind w:firstLine="420"/>
        <w:jc w:val="center"/>
        <w:textAlignment w:val="baseline"/>
        <w:rPr>
          <w:rFonts w:ascii="方正小标宋简体" w:hAnsi="方正小标宋简体" w:eastAsia="方正小标宋简体" w:cs="方正小标宋简体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义马市人民医院</w:t>
      </w:r>
    </w:p>
    <w:p>
      <w:pPr>
        <w:widowControl/>
        <w:shd w:val="clear" w:color="auto" w:fill="FFFFFF"/>
        <w:spacing w:line="600" w:lineRule="exact"/>
        <w:ind w:firstLine="420"/>
        <w:jc w:val="center"/>
        <w:textAlignment w:val="baseline"/>
        <w:rPr>
          <w:rFonts w:ascii="方正小标宋简体" w:hAnsi="方正小标宋简体" w:eastAsia="方正小标宋简体" w:cs="方正小标宋简体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公开引进学科带头人、技术骨干和高级管理人员</w:t>
      </w:r>
      <w:r>
        <w:rPr>
          <w:rFonts w:ascii="方正小标宋简体" w:hAnsi="方正小标宋简体" w:eastAsia="方正小标宋简体" w:cs="方正小标宋简体"/>
          <w:kern w:val="0"/>
          <w:sz w:val="36"/>
          <w:szCs w:val="36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报名表</w:t>
      </w:r>
    </w:p>
    <w:tbl>
      <w:tblPr>
        <w:tblStyle w:val="4"/>
        <w:tblW w:w="90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484"/>
        <w:gridCol w:w="1219"/>
        <w:gridCol w:w="1388"/>
        <w:gridCol w:w="825"/>
        <w:gridCol w:w="750"/>
        <w:gridCol w:w="806"/>
        <w:gridCol w:w="919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姓</w:t>
            </w: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名</w:t>
            </w:r>
          </w:p>
        </w:tc>
        <w:tc>
          <w:tcPr>
            <w:tcW w:w="2607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25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75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06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婚否</w:t>
            </w:r>
          </w:p>
        </w:tc>
        <w:tc>
          <w:tcPr>
            <w:tcW w:w="919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607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25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籍贯</w:t>
            </w:r>
          </w:p>
        </w:tc>
        <w:tc>
          <w:tcPr>
            <w:tcW w:w="2475" w:type="dxa"/>
            <w:gridSpan w:val="3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2607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25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职称</w:t>
            </w:r>
          </w:p>
        </w:tc>
        <w:tc>
          <w:tcPr>
            <w:tcW w:w="2475" w:type="dxa"/>
            <w:gridSpan w:val="3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应聘岗位</w:t>
            </w:r>
          </w:p>
        </w:tc>
        <w:tc>
          <w:tcPr>
            <w:tcW w:w="3432" w:type="dxa"/>
            <w:gridSpan w:val="3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719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9043" w:type="dxa"/>
            <w:gridSpan w:val="9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第一学历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学历</w:t>
            </w:r>
          </w:p>
        </w:tc>
        <w:tc>
          <w:tcPr>
            <w:tcW w:w="1219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388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2381" w:type="dxa"/>
            <w:gridSpan w:val="3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919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专业</w:t>
            </w: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43" w:type="dxa"/>
            <w:gridSpan w:val="9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最高学历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学历</w:t>
            </w:r>
          </w:p>
        </w:tc>
        <w:tc>
          <w:tcPr>
            <w:tcW w:w="1219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388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2381" w:type="dxa"/>
            <w:gridSpan w:val="3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919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专业</w:t>
            </w: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43" w:type="dxa"/>
            <w:gridSpan w:val="9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主要经历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起止年月</w:t>
            </w: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在何地学习或工作，从事何专业</w:t>
            </w: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任职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36" w:type="dxa"/>
            <w:gridSpan w:val="2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5907" w:type="dxa"/>
            <w:gridSpan w:val="6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3" w:type="dxa"/>
            <w:gridSpan w:val="9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主要工作业绩（科研获奖、课题、论文、著作、业务水平等）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4" w:hRule="atLeast"/>
        </w:trPr>
        <w:tc>
          <w:tcPr>
            <w:tcW w:w="9043" w:type="dxa"/>
            <w:gridSpan w:val="9"/>
          </w:tcPr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852" w:type="dxa"/>
          </w:tcPr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备</w:t>
            </w:r>
          </w:p>
          <w:p>
            <w:pPr>
              <w:widowControl/>
              <w:spacing w:line="378" w:lineRule="atLeast"/>
              <w:jc w:val="center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注</w:t>
            </w:r>
          </w:p>
        </w:tc>
        <w:tc>
          <w:tcPr>
            <w:tcW w:w="8191" w:type="dxa"/>
            <w:gridSpan w:val="8"/>
          </w:tcPr>
          <w:p>
            <w:pPr>
              <w:widowControl/>
              <w:spacing w:line="378" w:lineRule="atLeast"/>
              <w:jc w:val="left"/>
              <w:textAlignment w:val="baseline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仿宋" w:hAnsi="仿宋" w:eastAsia="仿宋" w:cs="仿宋"/>
          <w:sz w:val="32"/>
          <w:szCs w:val="32"/>
        </w:rPr>
      </w:pPr>
    </w:p>
    <w:sectPr>
      <w:pgSz w:w="11906" w:h="16838"/>
      <w:pgMar w:top="1247" w:right="1800" w:bottom="124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41E36"/>
    <w:rsid w:val="000E3D60"/>
    <w:rsid w:val="00143249"/>
    <w:rsid w:val="004C10F0"/>
    <w:rsid w:val="00503987"/>
    <w:rsid w:val="008E5C67"/>
    <w:rsid w:val="00DD0F50"/>
    <w:rsid w:val="07CD3AEE"/>
    <w:rsid w:val="0C184AEB"/>
    <w:rsid w:val="0E036B42"/>
    <w:rsid w:val="0F11390F"/>
    <w:rsid w:val="191F7FC9"/>
    <w:rsid w:val="1CD56D6F"/>
    <w:rsid w:val="1EFA2407"/>
    <w:rsid w:val="1F1D7B3E"/>
    <w:rsid w:val="2523465E"/>
    <w:rsid w:val="2AB41E36"/>
    <w:rsid w:val="33322A44"/>
    <w:rsid w:val="34B51632"/>
    <w:rsid w:val="34BA557B"/>
    <w:rsid w:val="352905FF"/>
    <w:rsid w:val="35901C83"/>
    <w:rsid w:val="35CE2151"/>
    <w:rsid w:val="40846110"/>
    <w:rsid w:val="45917043"/>
    <w:rsid w:val="4DA0046F"/>
    <w:rsid w:val="5169502D"/>
    <w:rsid w:val="519A0BC1"/>
    <w:rsid w:val="587B0EB8"/>
    <w:rsid w:val="5D6C12BC"/>
    <w:rsid w:val="661B4CB5"/>
    <w:rsid w:val="66DC63BC"/>
    <w:rsid w:val="680D701A"/>
    <w:rsid w:val="6E3037A3"/>
    <w:rsid w:val="71467449"/>
    <w:rsid w:val="7A9E4821"/>
    <w:rsid w:val="7ABB4947"/>
    <w:rsid w:val="7C9315A7"/>
    <w:rsid w:val="7F9C7A01"/>
    <w:rsid w:val="7FD2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9"/>
    <w:pPr>
      <w:spacing w:beforeAutospacing="1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5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6">
    <w:name w:val="Strong"/>
    <w:basedOn w:val="5"/>
    <w:qFormat/>
    <w:uiPriority w:val="99"/>
    <w:rPr>
      <w:rFonts w:cs="Times New Roman"/>
      <w:b/>
    </w:rPr>
  </w:style>
  <w:style w:type="character" w:styleId="7">
    <w:name w:val="Hyperlink"/>
    <w:basedOn w:val="5"/>
    <w:qFormat/>
    <w:uiPriority w:val="99"/>
    <w:rPr>
      <w:rFonts w:cs="Times New Roman"/>
      <w:color w:val="0000FF"/>
      <w:u w:val="single"/>
    </w:rPr>
  </w:style>
  <w:style w:type="character" w:customStyle="1" w:styleId="8">
    <w:name w:val="Heading 1 Char"/>
    <w:basedOn w:val="5"/>
    <w:link w:val="2"/>
    <w:qFormat/>
    <w:uiPriority w:val="9"/>
    <w:rPr>
      <w:rFonts w:ascii="Calibri" w:hAnsi="Calibri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8</Pages>
  <Words>445</Words>
  <Characters>2540</Characters>
  <Lines>0</Lines>
  <Paragraphs>0</Paragraphs>
  <TotalTime>209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2019-11-30T06:10:00Z</dcterms:created>
  <dc:creator>Administrator</dc:creator>
  <cp:lastModifiedBy>石头</cp:lastModifiedBy>
  <cp:lastPrinted>2019-12-02T00:09:00Z</cp:lastPrinted>
  <dcterms:modified xsi:type="dcterms:W3CDTF">2019-12-02T07:26:02Z</dcterms:modified>
  <dc:title>义马市人民医院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